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036CD007" w14:textId="77777777" w:rsidR="00D947D8" w:rsidRDefault="00D947D8" w:rsidP="1FB29386">
      <w:pPr>
        <w:pStyle w:val="Zkladntext"/>
        <w:spacing w:before="4"/>
      </w:pPr>
    </w:p>
    <w:p w14:paraId="5F51F36B" w14:textId="34E258F4" w:rsidR="007667E6" w:rsidRDefault="00F27727" w:rsidP="007667E6">
      <w:pPr>
        <w:pStyle w:val="Normlnweb"/>
        <w:rPr>
          <w:color w:val="000000"/>
        </w:rPr>
      </w:pPr>
      <w:r w:rsidRPr="007667E6">
        <w:rPr>
          <w:rFonts w:asciiTheme="minorHAnsi" w:hAnsiTheme="minorHAnsi" w:cstheme="minorHAnsi"/>
        </w:rPr>
        <w:t>ES-</w:t>
      </w:r>
      <w:r w:rsidR="000151E2" w:rsidRPr="007667E6">
        <w:rPr>
          <w:rFonts w:asciiTheme="minorHAnsi" w:hAnsiTheme="minorHAnsi" w:cstheme="minorHAnsi"/>
        </w:rPr>
        <w:t>2</w:t>
      </w:r>
      <w:r w:rsidR="00541D7E">
        <w:rPr>
          <w:rFonts w:asciiTheme="minorHAnsi" w:hAnsiTheme="minorHAnsi" w:cstheme="minorHAnsi"/>
        </w:rPr>
        <w:t>815</w:t>
      </w:r>
      <w:r w:rsidR="008B2A13" w:rsidRPr="007667E6">
        <w:rPr>
          <w:rFonts w:asciiTheme="minorHAnsi" w:hAnsiTheme="minorHAnsi" w:cstheme="minorHAnsi"/>
        </w:rPr>
        <w:t xml:space="preserve"> </w:t>
      </w:r>
      <w:r w:rsidR="00541D7E">
        <w:rPr>
          <w:rFonts w:asciiTheme="minorHAnsi" w:hAnsiTheme="minorHAnsi" w:cstheme="minorHAnsi"/>
        </w:rPr>
        <w:t xml:space="preserve">TIX je </w:t>
      </w:r>
      <w:proofErr w:type="spellStart"/>
      <w:r w:rsidR="00541D7E">
        <w:rPr>
          <w:rFonts w:asciiTheme="minorHAnsi" w:hAnsiTheme="minorHAnsi" w:cstheme="minorHAnsi"/>
        </w:rPr>
        <w:t>ortoftalická</w:t>
      </w:r>
      <w:proofErr w:type="spellEnd"/>
      <w:r w:rsidR="00541D7E">
        <w:rPr>
          <w:rFonts w:asciiTheme="minorHAnsi" w:hAnsiTheme="minorHAnsi" w:cstheme="minorHAnsi"/>
        </w:rPr>
        <w:t xml:space="preserve"> nenasycená </w:t>
      </w:r>
      <w:proofErr w:type="spellStart"/>
      <w:r w:rsidR="00541D7E">
        <w:rPr>
          <w:rFonts w:asciiTheme="minorHAnsi" w:hAnsiTheme="minorHAnsi" w:cstheme="minorHAnsi"/>
        </w:rPr>
        <w:t>tixotropická</w:t>
      </w:r>
      <w:proofErr w:type="spellEnd"/>
      <w:r w:rsidR="00541D7E">
        <w:rPr>
          <w:rFonts w:asciiTheme="minorHAnsi" w:hAnsiTheme="minorHAnsi" w:cstheme="minorHAnsi"/>
        </w:rPr>
        <w:t xml:space="preserve"> polyesterová pryskyřice. Má </w:t>
      </w:r>
      <w:proofErr w:type="spellStart"/>
      <w:r w:rsidR="00541D7E">
        <w:rPr>
          <w:rFonts w:asciiTheme="minorHAnsi" w:hAnsiTheme="minorHAnsi" w:cstheme="minorHAnsi"/>
        </w:rPr>
        <w:t>velmi</w:t>
      </w:r>
      <w:proofErr w:type="spellEnd"/>
      <w:r w:rsidR="00541D7E">
        <w:rPr>
          <w:rFonts w:asciiTheme="minorHAnsi" w:hAnsiTheme="minorHAnsi" w:cstheme="minorHAnsi"/>
        </w:rPr>
        <w:t xml:space="preserve"> dobré </w:t>
      </w:r>
      <w:proofErr w:type="spellStart"/>
      <w:r w:rsidR="00541D7E">
        <w:rPr>
          <w:rFonts w:asciiTheme="minorHAnsi" w:hAnsiTheme="minorHAnsi" w:cstheme="minorHAnsi"/>
        </w:rPr>
        <w:t>mechanickí</w:t>
      </w:r>
      <w:proofErr w:type="spellEnd"/>
      <w:r w:rsidR="00541D7E">
        <w:rPr>
          <w:rFonts w:asciiTheme="minorHAnsi" w:hAnsiTheme="minorHAnsi" w:cstheme="minorHAnsi"/>
        </w:rPr>
        <w:t xml:space="preserve"> vlastnosti, vysoké HDT a odolnost vůči počasí. Je používána při FRP aplikacích, u trubek, vlnitých plechů, modulárních kabin, nádrží, dodávek, sprchových kabin, nárazníků, </w:t>
      </w:r>
      <w:proofErr w:type="spellStart"/>
      <w:r w:rsidR="00541D7E">
        <w:rPr>
          <w:rFonts w:asciiTheme="minorHAnsi" w:hAnsiTheme="minorHAnsi" w:cstheme="minorHAnsi"/>
        </w:rPr>
        <w:t>budových</w:t>
      </w:r>
      <w:proofErr w:type="spellEnd"/>
      <w:r w:rsidR="00541D7E">
        <w:rPr>
          <w:rFonts w:asciiTheme="minorHAnsi" w:hAnsiTheme="minorHAnsi" w:cstheme="minorHAnsi"/>
        </w:rPr>
        <w:t xml:space="preserve"> panelů apod. </w:t>
      </w:r>
    </w:p>
    <w:p w14:paraId="309FA372" w14:textId="65F43745" w:rsidR="00D947D8" w:rsidRDefault="00D947D8" w:rsidP="007667E6">
      <w:pPr>
        <w:pStyle w:val="Default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ind w:left="0"/>
              <w:rPr>
                <w:spacing w:val="-5"/>
                <w:sz w:val="20"/>
                <w:szCs w:val="20"/>
              </w:rPr>
            </w:pPr>
            <w:proofErr w:type="spellStart"/>
            <w:r w:rsidRPr="006109C2">
              <w:rPr>
                <w:spacing w:val="-5"/>
                <w:sz w:val="20"/>
                <w:szCs w:val="20"/>
              </w:rPr>
              <w:t>Ruční</w:t>
            </w:r>
            <w:proofErr w:type="spellEnd"/>
            <w:r w:rsidRPr="006109C2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spacing w:val="-5"/>
                <w:sz w:val="20"/>
                <w:szCs w:val="20"/>
              </w:rPr>
              <w:t>nanešení</w:t>
            </w:r>
            <w:proofErr w:type="spellEnd"/>
          </w:p>
          <w:p w14:paraId="00AC5F38" w14:textId="413D04BB" w:rsidR="00D947D8" w:rsidRPr="00781E74" w:rsidRDefault="00530CB4" w:rsidP="005923BD">
            <w:pPr>
              <w:pStyle w:val="TableParagraph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44494D8E" w14:textId="77777777" w:rsidR="006C00C1" w:rsidRDefault="006C00C1" w:rsidP="006C553C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Akcelerace</w:t>
            </w:r>
            <w:proofErr w:type="spellEnd"/>
            <w:r>
              <w:rPr>
                <w:sz w:val="20"/>
                <w:szCs w:val="20"/>
              </w:rPr>
              <w:t xml:space="preserve">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ano</w:t>
            </w:r>
            <w:proofErr w:type="spellEnd"/>
          </w:p>
          <w:p w14:paraId="20C04DC0" w14:textId="7F0C92BC" w:rsidR="00AA6F8A" w:rsidRPr="00241E1E" w:rsidRDefault="006D1953" w:rsidP="00541D7E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Kyselina</w:t>
            </w:r>
            <w:proofErr w:type="spellEnd"/>
            <w:r>
              <w:rPr>
                <w:sz w:val="20"/>
                <w:szCs w:val="20"/>
              </w:rPr>
              <w:t xml:space="preserve">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541D7E">
              <w:rPr>
                <w:sz w:val="20"/>
                <w:szCs w:val="20"/>
              </w:rPr>
              <w:t>ortoftalická</w:t>
            </w:r>
            <w:proofErr w:type="spellEnd"/>
          </w:p>
        </w:tc>
      </w:tr>
    </w:tbl>
    <w:p w14:paraId="487578C1" w14:textId="2ADAA1A3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Kalná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nafilaovělá</w:t>
            </w:r>
            <w:proofErr w:type="spellEnd"/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75FB5746" w:rsidR="006E72F1" w:rsidRDefault="00541D7E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400</w:t>
            </w:r>
            <w:r w:rsidR="000151E2">
              <w:rPr>
                <w:w w:val="105"/>
                <w:sz w:val="20"/>
                <w:szCs w:val="20"/>
              </w:rPr>
              <w:t xml:space="preserve">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>
              <w:rPr>
                <w:spacing w:val="-5"/>
                <w:w w:val="105"/>
                <w:sz w:val="20"/>
                <w:szCs w:val="20"/>
              </w:rPr>
              <w:t>100</w:t>
            </w:r>
            <w:r w:rsidR="006E72F1">
              <w:rPr>
                <w:spacing w:val="-5"/>
                <w:w w:val="105"/>
                <w:sz w:val="20"/>
                <w:szCs w:val="20"/>
              </w:rPr>
              <w:t>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2E11B23E" w:rsidR="006E72F1" w:rsidRDefault="00541D7E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70</w:t>
            </w:r>
            <w:r w:rsidR="006E72F1">
              <w:rPr>
                <w:w w:val="105"/>
                <w:sz w:val="20"/>
                <w:szCs w:val="20"/>
              </w:rPr>
              <w:t xml:space="preserve">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 w:rsidR="007667E6">
              <w:rPr>
                <w:w w:val="105"/>
                <w:sz w:val="20"/>
                <w:szCs w:val="20"/>
              </w:rPr>
              <w:t>1</w:t>
            </w:r>
            <w:r w:rsidR="006C553C">
              <w:rPr>
                <w:w w:val="105"/>
                <w:sz w:val="20"/>
                <w:szCs w:val="20"/>
              </w:rPr>
              <w:t>0</w:t>
            </w:r>
            <w:r w:rsidR="00544512">
              <w:rPr>
                <w:w w:val="105"/>
                <w:sz w:val="20"/>
                <w:szCs w:val="20"/>
              </w:rPr>
              <w:t>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  <w:proofErr w:type="spellEnd"/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19047E42" w:rsidR="00D947D8" w:rsidRPr="006109C2" w:rsidRDefault="006D1953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541D7E">
              <w:rPr>
                <w:w w:val="105"/>
                <w:sz w:val="20"/>
                <w:szCs w:val="20"/>
              </w:rPr>
              <w:t>3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541D7E"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452FF277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541D7E">
              <w:rPr>
                <w:sz w:val="20"/>
                <w:szCs w:val="20"/>
              </w:rPr>
              <w:t>0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</w:t>
            </w:r>
            <w:r w:rsidR="006C553C">
              <w:rPr>
                <w:spacing w:val="-4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</w:t>
            </w:r>
            <w:proofErr w:type="spellEnd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36B60E1C" w:rsidR="00D947D8" w:rsidRPr="006109C2" w:rsidRDefault="00541D7E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17 - 25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>Doba</w:t>
            </w:r>
            <w:proofErr w:type="spellEnd"/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proofErr w:type="spellStart"/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51A79FBE" w14:textId="6260D94E" w:rsidR="00D947D8" w:rsidRPr="006109C2" w:rsidRDefault="00541D7E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3183A190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541D7E">
              <w:rPr>
                <w:spacing w:val="-2"/>
              </w:rPr>
              <w:t>2</w:t>
            </w:r>
            <w:r w:rsidR="00752F0C">
              <w:rPr>
                <w:spacing w:val="-2"/>
              </w:rPr>
              <w:t xml:space="preserve"> </w:t>
            </w:r>
            <w:proofErr w:type="spellStart"/>
            <w:r w:rsidR="00752F0C">
              <w:rPr>
                <w:spacing w:val="-2"/>
              </w:rPr>
              <w:t>otáčky</w:t>
            </w:r>
            <w:proofErr w:type="spellEnd"/>
            <w:r w:rsidR="00752F0C">
              <w:rPr>
                <w:spacing w:val="-2"/>
              </w:rPr>
              <w:t xml:space="preserve"> </w:t>
            </w:r>
          </w:p>
          <w:p w14:paraId="5ED6E200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</w:t>
            </w:r>
            <w:proofErr w:type="spellStart"/>
            <w:r w:rsidR="003721D2">
              <w:t>Butanox</w:t>
            </w:r>
            <w:proofErr w:type="spellEnd"/>
            <w:r w:rsidR="003721D2">
              <w:t xml:space="preserve"> M60) </w:t>
            </w:r>
            <w:proofErr w:type="spellStart"/>
            <w:r w:rsidR="003721D2">
              <w:t>na</w:t>
            </w:r>
            <w:proofErr w:type="spellEnd"/>
            <w:r w:rsidR="003721D2">
              <w:t xml:space="preserve"> 100 g </w:t>
            </w:r>
            <w:proofErr w:type="spellStart"/>
            <w:r w:rsidR="003721D2">
              <w:t>vzorku</w:t>
            </w:r>
            <w:proofErr w:type="spellEnd"/>
          </w:p>
          <w:p w14:paraId="456E577B" w14:textId="2101F121" w:rsidR="00C90F8E" w:rsidRPr="00C90F8E" w:rsidRDefault="00C90F8E" w:rsidP="00541D7E">
            <w:pPr>
              <w:pStyle w:val="TableParagraph"/>
              <w:spacing w:before="83"/>
              <w:ind w:left="0" w:right="2"/>
              <w:jc w:val="left"/>
              <w:rPr>
                <w:color w:val="000000" w:themeColor="text1"/>
              </w:rPr>
            </w:pPr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6505416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27BD3E1A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42D978AB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proofErr w:type="spellStart"/>
      <w:r>
        <w:rPr>
          <w:rFonts w:ascii="Malgun Gothic"/>
          <w:b/>
          <w:bCs/>
          <w:spacing w:val="-2"/>
          <w:sz w:val="28"/>
          <w:szCs w:val="28"/>
        </w:rPr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Malgun Gothic"/>
          <w:b/>
          <w:bCs/>
          <w:spacing w:val="-2"/>
          <w:sz w:val="28"/>
          <w:szCs w:val="28"/>
        </w:rPr>
        <w:t>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  <w:proofErr w:type="spellEnd"/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51D8B021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  <w:proofErr w:type="spellEnd"/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643913DD" w:rsidR="00B157BF" w:rsidRPr="00781E74" w:rsidRDefault="00541D7E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C90F8E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pružnosti</w:t>
            </w:r>
            <w:proofErr w:type="spellEnd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proofErr w:type="spellStart"/>
            <w:r w:rsidRPr="00781E74">
              <w:rPr>
                <w:spacing w:val="-5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0A06E4C0" w14:textId="5A42FBED" w:rsidR="00B157BF" w:rsidRPr="00426CA0" w:rsidRDefault="006D1953" w:rsidP="00426CA0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3.</w:t>
            </w:r>
            <w:r w:rsidR="00541D7E">
              <w:rPr>
                <w:w w:val="105"/>
                <w:sz w:val="20"/>
                <w:szCs w:val="20"/>
              </w:rPr>
              <w:t>6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 w:rsidR="00541D7E">
              <w:rPr>
                <w:spacing w:val="-5"/>
                <w:w w:val="105"/>
                <w:sz w:val="20"/>
                <w:szCs w:val="20"/>
              </w:rPr>
              <w:t>1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proofErr w:type="spellEnd"/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633CFE6A" w:rsidR="000D586F" w:rsidRPr="00781E74" w:rsidRDefault="00541D7E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3,4</w:t>
            </w:r>
            <w:r w:rsidR="006D1953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02316F52" w:rsidR="00B157BF" w:rsidRPr="00781E74" w:rsidRDefault="006D1953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41D7E">
              <w:rPr>
                <w:sz w:val="20"/>
                <w:szCs w:val="20"/>
              </w:rPr>
              <w:t>30</w:t>
            </w:r>
            <w:r w:rsidR="00B157BF" w:rsidRPr="00781E74">
              <w:rPr>
                <w:sz w:val="20"/>
                <w:szCs w:val="20"/>
              </w:rPr>
              <w:t xml:space="preserve"> ± </w:t>
            </w:r>
            <w:r w:rsidR="00541D7E">
              <w:rPr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proofErr w:type="spellStart"/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28D5F9D9" w14:textId="62730E2F" w:rsidR="00B157BF" w:rsidRPr="00781E74" w:rsidRDefault="00E02B64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541D7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</w:t>
            </w:r>
            <w:r w:rsidR="00B157BF" w:rsidRPr="00781E74">
              <w:rPr>
                <w:sz w:val="20"/>
                <w:szCs w:val="20"/>
              </w:rPr>
              <w:t>± 0,</w:t>
            </w:r>
            <w:r w:rsidR="00541D7E">
              <w:rPr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C90F8E" w14:paraId="5501CEBC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FC2934B" w14:textId="2FBF7AAE" w:rsidR="00C90F8E" w:rsidRPr="00C90F8E" w:rsidRDefault="00C90F8E" w:rsidP="00B157BF">
            <w:pPr>
              <w:pStyle w:val="TableParagraph"/>
              <w:spacing w:line="375" w:lineRule="exact"/>
              <w:jc w:val="left"/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2"/>
                <w:sz w:val="20"/>
                <w:szCs w:val="20"/>
              </w:rPr>
              <w:t>Prodlou</w:t>
            </w:r>
            <w:r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>
              <w:rPr>
                <w:rFonts w:ascii="Malgun Gothic"/>
                <w:b/>
                <w:spacing w:val="-2"/>
                <w:sz w:val="20"/>
                <w:szCs w:val="20"/>
              </w:rPr>
              <w:t>en</w:t>
            </w:r>
            <w:r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  <w:proofErr w:type="spellEnd"/>
            <w:r>
              <w:rPr>
                <w:rFonts w:ascii="Malgun Gothic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0"/>
                <w:szCs w:val="20"/>
              </w:rPr>
              <w:t>p</w:t>
            </w:r>
            <w:r>
              <w:rPr>
                <w:rFonts w:ascii="Malgun Gothic" w:cs="Calibri"/>
                <w:b/>
                <w:spacing w:val="-2"/>
                <w:sz w:val="20"/>
                <w:szCs w:val="20"/>
              </w:rPr>
              <w:t>ř</w:t>
            </w:r>
            <w:proofErr w:type="spellEnd"/>
            <w:r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i zlomen</w:t>
            </w:r>
            <w:r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76997EAF" w14:textId="5FD22D71" w:rsidR="00C90F8E" w:rsidRPr="00781E74" w:rsidRDefault="00C90F8E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>
              <w:rPr>
                <w:spacing w:val="-4"/>
                <w:w w:val="105"/>
                <w:position w:val="9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99DF103" w14:textId="0796C835" w:rsidR="00C90F8E" w:rsidRDefault="00541D7E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  <w:r w:rsidR="00C90F8E">
              <w:rPr>
                <w:sz w:val="20"/>
                <w:szCs w:val="20"/>
              </w:rPr>
              <w:t xml:space="preserve"> </w:t>
            </w:r>
            <w:r w:rsidR="00C90F8E" w:rsidRPr="006109C2">
              <w:rPr>
                <w:w w:val="105"/>
                <w:sz w:val="20"/>
                <w:szCs w:val="20"/>
              </w:rPr>
              <w:t>±</w:t>
            </w:r>
            <w:r w:rsidR="00C90F8E">
              <w:rPr>
                <w:w w:val="105"/>
                <w:sz w:val="20"/>
                <w:szCs w:val="20"/>
              </w:rPr>
              <w:t xml:space="preserve"> 0,</w:t>
            </w:r>
            <w:r>
              <w:rPr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3B340071" w14:textId="5DD77B2F" w:rsidR="00C90F8E" w:rsidRPr="00781E74" w:rsidRDefault="00C90F8E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proofErr w:type="spellEnd"/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3BBA5055" w:rsidR="00B157BF" w:rsidRPr="00781E74" w:rsidRDefault="00541D7E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</w:t>
            </w:r>
            <w:r w:rsidR="00AF5875">
              <w:rPr>
                <w:w w:val="105"/>
                <w:sz w:val="20"/>
                <w:szCs w:val="20"/>
              </w:rPr>
              <w:t>5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E62F40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65F496F4" w14:textId="780BD9DE" w:rsidR="00B157BF" w:rsidRDefault="00B157BF" w:rsidP="006D1953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 xml:space="preserve">U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plně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vytvrzených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pryskyřic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rozvrh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tvrzení-24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20°C, </w:t>
            </w:r>
            <w:r w:rsidR="00AF5875">
              <w:rPr>
                <w:spacing w:val="-2"/>
                <w:sz w:val="20"/>
                <w:szCs w:val="20"/>
              </w:rPr>
              <w:t>4</w:t>
            </w:r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r w:rsidR="00AF5875">
              <w:rPr>
                <w:spacing w:val="-2"/>
                <w:sz w:val="20"/>
                <w:szCs w:val="20"/>
              </w:rPr>
              <w:t>9</w:t>
            </w:r>
            <w:r w:rsidRPr="00781E74">
              <w:rPr>
                <w:spacing w:val="-2"/>
                <w:sz w:val="20"/>
                <w:szCs w:val="20"/>
              </w:rPr>
              <w:t>0°C</w:t>
            </w:r>
          </w:p>
          <w:p w14:paraId="4204D338" w14:textId="1B56F580" w:rsidR="00AF5875" w:rsidRPr="00AF5875" w:rsidRDefault="00AF5875" w:rsidP="006D1953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>
              <w:rPr>
                <w:spacing w:val="-2"/>
                <w:sz w:val="20"/>
                <w:szCs w:val="20"/>
              </w:rPr>
              <w:t xml:space="preserve">Tvdící </w:t>
            </w:r>
            <w:proofErr w:type="spellStart"/>
            <w:r>
              <w:rPr>
                <w:spacing w:val="-2"/>
                <w:sz w:val="20"/>
                <w:szCs w:val="20"/>
              </w:rPr>
              <w:t>rozvrh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, – 24 </w:t>
            </w:r>
            <w:proofErr w:type="spellStart"/>
            <w:r>
              <w:rPr>
                <w:spacing w:val="-2"/>
                <w:sz w:val="20"/>
                <w:szCs w:val="20"/>
              </w:rPr>
              <w:t>hodin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při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20°C, 4 </w:t>
            </w:r>
            <w:proofErr w:type="spellStart"/>
            <w:r>
              <w:rPr>
                <w:spacing w:val="-2"/>
                <w:sz w:val="20"/>
                <w:szCs w:val="20"/>
              </w:rPr>
              <w:t>hodiny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pri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90°C, 3 </w:t>
            </w:r>
            <w:proofErr w:type="spellStart"/>
            <w:r>
              <w:rPr>
                <w:spacing w:val="-2"/>
                <w:sz w:val="20"/>
                <w:szCs w:val="20"/>
              </w:rPr>
              <w:t>hodiny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spacing w:val="-2"/>
                <w:sz w:val="20"/>
                <w:szCs w:val="20"/>
              </w:rPr>
              <w:t>při</w:t>
            </w:r>
            <w:proofErr w:type="spellEnd"/>
            <w:r>
              <w:rPr>
                <w:spacing w:val="-2"/>
                <w:sz w:val="20"/>
                <w:szCs w:val="20"/>
              </w:rPr>
              <w:t xml:space="preserve"> 120°C</w:t>
            </w:r>
          </w:p>
        </w:tc>
      </w:tr>
    </w:tbl>
    <w:p w14:paraId="13DB0D22" w14:textId="436A768C" w:rsidR="006C553C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</w:p>
    <w:p w14:paraId="68B5EE98" w14:textId="01205D35" w:rsidR="00B157BF" w:rsidRPr="00B157BF" w:rsidRDefault="00B157BF" w:rsidP="006D1953">
      <w:pPr>
        <w:rPr>
          <w:rFonts w:ascii="Malgun Gothic"/>
          <w:b/>
          <w:bCs/>
          <w:spacing w:val="-2"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</w:p>
    <w:p w14:paraId="268F218D" w14:textId="0760E773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</w:t>
      </w:r>
      <w:proofErr w:type="gramStart"/>
      <w:r w:rsidRPr="283B3D6A">
        <w:rPr>
          <w:rFonts w:ascii="Aptos" w:eastAsia="Aptos" w:hAnsi="Aptos" w:cs="Aptos"/>
          <w:lang w:val="cs-CZ"/>
        </w:rPr>
        <w:t>25°C</w:t>
      </w:r>
      <w:proofErr w:type="gramEnd"/>
      <w:r w:rsidRPr="283B3D6A">
        <w:rPr>
          <w:rFonts w:ascii="Aptos" w:eastAsia="Aptos" w:hAnsi="Aptos" w:cs="Aptos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19B676DD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 xml:space="preserve">Další faktor ovlivňující životnost nenasycených polyesterových pryskyřic </w:t>
      </w:r>
      <w:proofErr w:type="spellStart"/>
      <w:r w:rsidRPr="283B3D6A">
        <w:rPr>
          <w:rFonts w:ascii="Aptos" w:eastAsia="Aptos" w:hAnsi="Aptos" w:cs="Aptos"/>
          <w:lang w:val="cs-CZ"/>
        </w:rPr>
        <w:t>obsahujícíh</w:t>
      </w:r>
      <w:proofErr w:type="spellEnd"/>
      <w:r w:rsidRPr="283B3D6A">
        <w:rPr>
          <w:rFonts w:ascii="Aptos" w:eastAsia="Aptos" w:hAnsi="Aptos" w:cs="Aptos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45E2BD8" w14:textId="29973912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64154347" w14:textId="550351F0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41FE9F24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37E1E8CB" w14:textId="043A0321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A84EC50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16E1CFED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F8BFDD" w14:textId="77777777" w:rsidR="00343617" w:rsidRDefault="00343617">
      <w:r>
        <w:separator/>
      </w:r>
    </w:p>
  </w:endnote>
  <w:endnote w:type="continuationSeparator" w:id="0">
    <w:p w14:paraId="6494D8E5" w14:textId="77777777" w:rsidR="00343617" w:rsidRDefault="00343617">
      <w:r>
        <w:continuationSeparator/>
      </w:r>
    </w:p>
  </w:endnote>
  <w:endnote w:type="continuationNotice" w:id="1">
    <w:p w14:paraId="4A38216A" w14:textId="77777777" w:rsidR="00EF067B" w:rsidRDefault="00EF06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F9EAA" w14:textId="77777777" w:rsidR="00343617" w:rsidRDefault="00343617">
      <w:r>
        <w:separator/>
      </w:r>
    </w:p>
  </w:footnote>
  <w:footnote w:type="continuationSeparator" w:id="0">
    <w:p w14:paraId="166ADF74" w14:textId="77777777" w:rsidR="00343617" w:rsidRDefault="00343617">
      <w:r>
        <w:continuationSeparator/>
      </w:r>
    </w:p>
  </w:footnote>
  <w:footnote w:type="continuationNotice" w:id="1">
    <w:p w14:paraId="46673B14" w14:textId="77777777" w:rsidR="00EF067B" w:rsidRDefault="00EF06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E1C2" w14:textId="703FCC70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541D7E">
      <w:rPr>
        <w:rFonts w:ascii="Aptos" w:eastAsia="Aptos" w:hAnsi="Aptos" w:cs="Aptos"/>
        <w:b/>
        <w:bCs/>
        <w:sz w:val="24"/>
        <w:szCs w:val="24"/>
        <w:lang w:val="cs-CZ"/>
      </w:rPr>
      <w:t>815-TIX</w:t>
    </w:r>
  </w:p>
  <w:p w14:paraId="55692361" w14:textId="03665444" w:rsidR="006C00C1" w:rsidRDefault="00541D7E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TIXOTROPICKÝ POLYESTER S VYSOKÝM HDT</w:t>
    </w:r>
  </w:p>
  <w:p w14:paraId="551C978E" w14:textId="46B97FD0" w:rsidR="00D947D8" w:rsidRDefault="003B3DD3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1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arto="http://schemas.microsoft.com/office/word/2006/arto"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32167"/>
    <w:rsid w:val="00080B69"/>
    <w:rsid w:val="00084B60"/>
    <w:rsid w:val="00085FB0"/>
    <w:rsid w:val="000B21EE"/>
    <w:rsid w:val="000D586F"/>
    <w:rsid w:val="00115C34"/>
    <w:rsid w:val="00125DED"/>
    <w:rsid w:val="0015284C"/>
    <w:rsid w:val="001528A6"/>
    <w:rsid w:val="00153663"/>
    <w:rsid w:val="00194086"/>
    <w:rsid w:val="001B629B"/>
    <w:rsid w:val="001E1B2F"/>
    <w:rsid w:val="001F113A"/>
    <w:rsid w:val="002236BB"/>
    <w:rsid w:val="00241E1E"/>
    <w:rsid w:val="002556B3"/>
    <w:rsid w:val="002579FE"/>
    <w:rsid w:val="00261A97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84423"/>
    <w:rsid w:val="003B3DD3"/>
    <w:rsid w:val="003C6D59"/>
    <w:rsid w:val="00426CA0"/>
    <w:rsid w:val="00464F1C"/>
    <w:rsid w:val="00497845"/>
    <w:rsid w:val="004A08B7"/>
    <w:rsid w:val="00530CB4"/>
    <w:rsid w:val="00535373"/>
    <w:rsid w:val="00541D7E"/>
    <w:rsid w:val="00544512"/>
    <w:rsid w:val="0055748B"/>
    <w:rsid w:val="00557F2F"/>
    <w:rsid w:val="00585290"/>
    <w:rsid w:val="005923BD"/>
    <w:rsid w:val="005E25D5"/>
    <w:rsid w:val="005E4AB3"/>
    <w:rsid w:val="005F3414"/>
    <w:rsid w:val="006109C2"/>
    <w:rsid w:val="00634B8D"/>
    <w:rsid w:val="00681804"/>
    <w:rsid w:val="006A235E"/>
    <w:rsid w:val="006A2DE3"/>
    <w:rsid w:val="006C00C1"/>
    <w:rsid w:val="006C553C"/>
    <w:rsid w:val="006D1953"/>
    <w:rsid w:val="006E72F1"/>
    <w:rsid w:val="00741702"/>
    <w:rsid w:val="00752F0C"/>
    <w:rsid w:val="00753949"/>
    <w:rsid w:val="007667E6"/>
    <w:rsid w:val="00781E74"/>
    <w:rsid w:val="008176B3"/>
    <w:rsid w:val="008B2A13"/>
    <w:rsid w:val="008C57E1"/>
    <w:rsid w:val="009355B7"/>
    <w:rsid w:val="00953ABF"/>
    <w:rsid w:val="009571F8"/>
    <w:rsid w:val="009A2F59"/>
    <w:rsid w:val="009E4DFE"/>
    <w:rsid w:val="00A045DD"/>
    <w:rsid w:val="00A264C2"/>
    <w:rsid w:val="00A93A3B"/>
    <w:rsid w:val="00AA6F8A"/>
    <w:rsid w:val="00AF5875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90F8E"/>
    <w:rsid w:val="00CA44C3"/>
    <w:rsid w:val="00CD56A3"/>
    <w:rsid w:val="00CE4134"/>
    <w:rsid w:val="00D43335"/>
    <w:rsid w:val="00D709A3"/>
    <w:rsid w:val="00D83591"/>
    <w:rsid w:val="00D87F96"/>
    <w:rsid w:val="00D947D8"/>
    <w:rsid w:val="00D9713D"/>
    <w:rsid w:val="00DB3615"/>
    <w:rsid w:val="00DF4BCE"/>
    <w:rsid w:val="00E00F3C"/>
    <w:rsid w:val="00E02B64"/>
    <w:rsid w:val="00E44E5E"/>
    <w:rsid w:val="00E4549C"/>
    <w:rsid w:val="00E62F40"/>
    <w:rsid w:val="00EF067B"/>
    <w:rsid w:val="00EF74D2"/>
    <w:rsid w:val="00F11445"/>
    <w:rsid w:val="00F13F5A"/>
    <w:rsid w:val="00F27727"/>
    <w:rsid w:val="00F60286"/>
    <w:rsid w:val="00FC206C"/>
    <w:rsid w:val="00FC3662"/>
    <w:rsid w:val="00FE193E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4964"/>
  <w15:docId w15:val="{ED313CA3-0775-AD47-BA3E-A1726B8F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E02B64"/>
    <w:rPr>
      <w:color w:val="666666"/>
    </w:rPr>
  </w:style>
  <w:style w:type="paragraph" w:styleId="Normlnweb">
    <w:name w:val="Normal (Web)"/>
    <w:basedOn w:val="Normln"/>
    <w:uiPriority w:val="99"/>
    <w:semiHidden/>
    <w:unhideWhenUsed/>
    <w:rsid w:val="007667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apple-converted-space">
    <w:name w:val="apple-converted-space"/>
    <w:basedOn w:val="Standardnpsmoodstavce"/>
    <w:rsid w:val="00766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49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0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6</TotalTime>
  <Pages>3</Pages>
  <Words>297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subject/>
  <dc:creator>Microsoft Office User</dc:creator>
  <cp:keywords>, docId:DC7AE9F2F4E93A5BC38C7115DFE137DE</cp:keywords>
  <cp:lastModifiedBy>Barbora Prošková</cp:lastModifiedBy>
  <cp:revision>2</cp:revision>
  <cp:lastPrinted>2024-04-24T01:42:00Z</cp:lastPrinted>
  <dcterms:created xsi:type="dcterms:W3CDTF">2024-08-05T08:47:00Z</dcterms:created>
  <dcterms:modified xsi:type="dcterms:W3CDTF">2024-08-05T08:47:00Z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